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42F2" w14:textId="690A4851" w:rsidR="008C6D4C" w:rsidRPr="00176A0C" w:rsidRDefault="008C6D4C" w:rsidP="008C6D4C">
      <w:pPr>
        <w:rPr>
          <w:rFonts w:cstheme="minorHAnsi"/>
          <w:lang w:val="en-GB"/>
        </w:rPr>
      </w:pPr>
      <w:r w:rsidRPr="00176A0C">
        <w:rPr>
          <w:rFonts w:cstheme="minorHAnsi"/>
          <w:lang w:val="en-GB"/>
        </w:rPr>
        <w:t>Referral Form</w:t>
      </w:r>
      <w:r w:rsidR="00AB01FF" w:rsidRPr="00176A0C">
        <w:rPr>
          <w:rFonts w:cstheme="minorHAnsi"/>
          <w:lang w:val="en-GB"/>
        </w:rPr>
        <w:t xml:space="preserve"> </w:t>
      </w:r>
      <w:r w:rsidR="00176A0C">
        <w:rPr>
          <w:rFonts w:cstheme="minorHAnsi"/>
          <w:lang w:val="en-GB"/>
        </w:rPr>
        <w:t>(Parent/Guardian)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176A0C" w:rsidRPr="00176A0C" w14:paraId="641B271F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58A01069" w14:textId="2FA67012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Parent/Guardian Full Name:</w:t>
            </w:r>
          </w:p>
        </w:tc>
      </w:tr>
      <w:tr w:rsidR="00176A0C" w:rsidRPr="00176A0C" w14:paraId="6A0C11D9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00B8C681" w14:textId="12812D3E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Home Address:</w:t>
            </w:r>
          </w:p>
        </w:tc>
      </w:tr>
      <w:tr w:rsidR="00176A0C" w:rsidRPr="00176A0C" w14:paraId="7462DDF6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6C15A66B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Contact no:</w:t>
            </w:r>
          </w:p>
        </w:tc>
      </w:tr>
      <w:tr w:rsidR="00176A0C" w:rsidRPr="00176A0C" w14:paraId="54B5F0C8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0FEA0E39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Email:</w:t>
            </w:r>
          </w:p>
        </w:tc>
      </w:tr>
      <w:tr w:rsidR="00176A0C" w:rsidRPr="00176A0C" w14:paraId="7A1FA04F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62E30E55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Child’s Name:</w:t>
            </w:r>
          </w:p>
        </w:tc>
      </w:tr>
      <w:tr w:rsidR="00176A0C" w:rsidRPr="00176A0C" w14:paraId="3FCF938A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2A56001F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D.O.B:</w:t>
            </w:r>
          </w:p>
        </w:tc>
      </w:tr>
      <w:tr w:rsidR="00176A0C" w:rsidRPr="00176A0C" w14:paraId="7EA90116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195BE2D6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Age:</w:t>
            </w:r>
          </w:p>
        </w:tc>
      </w:tr>
      <w:tr w:rsidR="00176A0C" w:rsidRPr="00176A0C" w14:paraId="1EC80072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0649EF06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School Year:</w:t>
            </w:r>
          </w:p>
          <w:p w14:paraId="349BADB1" w14:textId="41C8D170" w:rsidR="00273FEC" w:rsidRPr="00176A0C" w:rsidRDefault="00273FE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Intervention interested in:</w:t>
            </w:r>
          </w:p>
        </w:tc>
      </w:tr>
      <w:tr w:rsidR="00176A0C" w:rsidRPr="00176A0C" w14:paraId="124CD60D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79C5CFA1" w14:textId="00B1561B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14BC478A" w14:textId="32A68A8D" w:rsidTr="00832229">
        <w:tc>
          <w:tcPr>
            <w:tcW w:w="1649" w:type="pct"/>
            <w:vAlign w:val="bottom"/>
          </w:tcPr>
          <w:p w14:paraId="377D4D8F" w14:textId="2D30EC2F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Relevant background info:</w:t>
            </w:r>
          </w:p>
        </w:tc>
        <w:tc>
          <w:tcPr>
            <w:tcW w:w="3351" w:type="pct"/>
            <w:vAlign w:val="bottom"/>
          </w:tcPr>
          <w:p w14:paraId="3A1E1C03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01C5EEA" w14:textId="62BBB429" w:rsidR="008C6D4C" w:rsidRPr="00176A0C" w:rsidRDefault="008C6D4C" w:rsidP="008C6D4C">
      <w:pPr>
        <w:rPr>
          <w:rFonts w:cstheme="minorHAnsi"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176A0C" w:rsidRPr="00176A0C" w14:paraId="46C78A39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6E8E5CA5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18FBFA78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1D15C18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43DBB26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9F1ACD1" w14:textId="0D631FFA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2ECE84D3" w14:textId="43CA65AC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6AB5B37" w14:textId="77777777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6B9252B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1F737DBE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F286EF0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BDB53B1" w14:textId="67FA7786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EC82F11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7523650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B720F80" w14:textId="38267B3A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Support previously accessed/currently being provided:</w:t>
            </w:r>
          </w:p>
        </w:tc>
      </w:tr>
      <w:tr w:rsidR="00176A0C" w:rsidRPr="00176A0C" w14:paraId="1FA235A9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700E7430" w14:textId="374B43E8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6C7A06A1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2CF15A9B" w14:textId="16F6F999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55F858CE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205D2DA6" w14:textId="7FF03174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1BEE37DE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3373B76B" w14:textId="4D13E71E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5A0580A2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4BDB128D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BB7FFB1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213FAA75" w14:textId="2B4B936A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Summary of concerns:</w:t>
            </w:r>
          </w:p>
          <w:p w14:paraId="6659B63B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C62BE3A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7F335E0C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ED31815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2D87559B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61B637B0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1594A50D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759D479B" w14:textId="77777777" w:rsid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1CE2094E" w14:textId="36D71DC1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1F12E5F0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2024B73F" w14:textId="58E933E6" w:rsidR="00176A0C" w:rsidRPr="00176A0C" w:rsidRDefault="00176A0C" w:rsidP="00D522E1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66F3468E" w14:textId="42D81C40" w:rsidTr="00274F8B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24D071AE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Outcomes hoped for:</w:t>
            </w:r>
          </w:p>
          <w:p w14:paraId="58B5FF0F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73862823" w14:textId="3118538C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D4A018C" w14:textId="6B2A099C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6BF96E3" w14:textId="3F0C6DFD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5AE44F7C" w14:textId="03CA3A51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02BE8FB" w14:textId="2F959776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18E05F24" w14:textId="72AE9EB3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300B22D4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5046EFEB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Child’s interests and strengths:</w:t>
            </w:r>
          </w:p>
          <w:p w14:paraId="552A3DCE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09F29FD9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0B7D75F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6C36DC24" w14:textId="3715AB74" w:rsid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555F48D9" w14:textId="437A8027" w:rsid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4D933168" w14:textId="30C25B6B" w:rsid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2B39F336" w14:textId="77777777" w:rsid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519CFB51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14:paraId="22C0F918" w14:textId="2CDF9DB8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76A0C">
              <w:rPr>
                <w:rFonts w:cstheme="minorHAnsi"/>
                <w:sz w:val="24"/>
                <w:szCs w:val="24"/>
                <w:lang w:val="en-GB"/>
              </w:rPr>
              <w:t>Child’s voice (here your child can draw a picture or write about what they would like support with) *optional*</w:t>
            </w:r>
          </w:p>
        </w:tc>
      </w:tr>
      <w:tr w:rsidR="00176A0C" w:rsidRPr="00176A0C" w14:paraId="62062BBD" w14:textId="34799FF7" w:rsidTr="00274F8B">
        <w:tc>
          <w:tcPr>
            <w:tcW w:w="1649" w:type="pct"/>
            <w:vAlign w:val="bottom"/>
          </w:tcPr>
          <w:p w14:paraId="1DE696C5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3351" w:type="pct"/>
            <w:vAlign w:val="bottom"/>
          </w:tcPr>
          <w:p w14:paraId="38FAA5F7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76A0C" w:rsidRPr="00176A0C" w14:paraId="3D5E65BF" w14:textId="02BDC967" w:rsidTr="00274F8B">
        <w:tc>
          <w:tcPr>
            <w:tcW w:w="1649" w:type="pct"/>
            <w:vAlign w:val="bottom"/>
          </w:tcPr>
          <w:p w14:paraId="21C8E49A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3351" w:type="pct"/>
            <w:vAlign w:val="bottom"/>
          </w:tcPr>
          <w:p w14:paraId="45E431A2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76A0C" w:rsidRPr="00176A0C" w14:paraId="2883E82A" w14:textId="5E50FD0D" w:rsidTr="00274F8B">
        <w:tc>
          <w:tcPr>
            <w:tcW w:w="1649" w:type="pct"/>
            <w:vAlign w:val="bottom"/>
          </w:tcPr>
          <w:p w14:paraId="69722906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3351" w:type="pct"/>
            <w:vAlign w:val="bottom"/>
          </w:tcPr>
          <w:p w14:paraId="6408CD76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76A0C" w:rsidRPr="00176A0C" w14:paraId="3A177633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676E5B7D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40D3E623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311E4571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2C3AF08D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1C309B78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76A0C" w:rsidRPr="00176A0C" w14:paraId="181BC064" w14:textId="77777777" w:rsidTr="00D522E1">
        <w:trPr>
          <w:gridAfter w:val="1"/>
          <w:wAfter w:w="3351" w:type="pct"/>
        </w:trPr>
        <w:tc>
          <w:tcPr>
            <w:tcW w:w="1649" w:type="pct"/>
            <w:vAlign w:val="bottom"/>
          </w:tcPr>
          <w:p w14:paraId="6C2B0E5D" w14:textId="77777777" w:rsidR="00176A0C" w:rsidRPr="00176A0C" w:rsidRDefault="00176A0C" w:rsidP="00176A0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3C20C9EE" w14:textId="4DF23997" w:rsidR="00AB01FF" w:rsidRPr="00176A0C" w:rsidRDefault="00AB01FF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6098220E" w14:textId="3643E4C6" w:rsidR="0010750F" w:rsidRPr="00176A0C" w:rsidRDefault="0010750F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65AC5DE3" w14:textId="209AC521" w:rsidR="00176A0C" w:rsidRPr="00176A0C" w:rsidRDefault="00176A0C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6C893989" w14:textId="67711F99" w:rsidR="00176A0C" w:rsidRPr="00176A0C" w:rsidRDefault="00176A0C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79D620E5" w14:textId="26B8FC1C" w:rsidR="00176A0C" w:rsidRPr="00176A0C" w:rsidRDefault="00176A0C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3DE389D0" w14:textId="5D2AD0C5" w:rsidR="00176A0C" w:rsidRPr="00176A0C" w:rsidRDefault="00176A0C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4E97F819" w14:textId="77777777" w:rsidR="00176A0C" w:rsidRPr="00176A0C" w:rsidRDefault="00176A0C" w:rsidP="00AB01FF">
      <w:pPr>
        <w:spacing w:after="0"/>
        <w:rPr>
          <w:rFonts w:cstheme="minorHAnsi"/>
          <w:sz w:val="24"/>
          <w:szCs w:val="24"/>
          <w:lang w:val="en-GB"/>
        </w:rPr>
      </w:pPr>
    </w:p>
    <w:p w14:paraId="15AD658B" w14:textId="24D58DB8" w:rsidR="0010750F" w:rsidRPr="00176A0C" w:rsidRDefault="0010750F" w:rsidP="0010750F">
      <w:pPr>
        <w:spacing w:after="0"/>
        <w:rPr>
          <w:rFonts w:cstheme="minorHAnsi"/>
          <w:sz w:val="24"/>
          <w:szCs w:val="24"/>
          <w:lang w:val="en-GB"/>
        </w:rPr>
      </w:pPr>
      <w:r w:rsidRPr="00176A0C">
        <w:rPr>
          <w:rFonts w:cstheme="minorHAnsi"/>
          <w:sz w:val="24"/>
          <w:szCs w:val="24"/>
          <w:lang w:val="en-GB"/>
        </w:rPr>
        <w:t>Signed (Parent/Guardian):</w:t>
      </w:r>
      <w:r w:rsidRPr="00176A0C">
        <w:rPr>
          <w:rFonts w:cstheme="minorHAnsi"/>
          <w:sz w:val="24"/>
          <w:szCs w:val="24"/>
          <w:lang w:val="en-GB"/>
        </w:rPr>
        <w:tab/>
      </w:r>
      <w:r w:rsidRPr="00176A0C">
        <w:rPr>
          <w:rFonts w:cstheme="minorHAnsi"/>
          <w:sz w:val="24"/>
          <w:szCs w:val="24"/>
          <w:lang w:val="en-GB"/>
        </w:rPr>
        <w:tab/>
      </w:r>
    </w:p>
    <w:p w14:paraId="5D983768" w14:textId="1010F897" w:rsidR="00CE6104" w:rsidRPr="00176A0C" w:rsidRDefault="0010750F" w:rsidP="00E677FE">
      <w:pPr>
        <w:spacing w:after="0"/>
        <w:rPr>
          <w:rFonts w:cstheme="minorHAnsi"/>
          <w:sz w:val="24"/>
          <w:szCs w:val="24"/>
          <w:lang w:val="en-GB"/>
        </w:rPr>
      </w:pPr>
      <w:r w:rsidRPr="00176A0C">
        <w:rPr>
          <w:rFonts w:cstheme="minorHAnsi"/>
          <w:sz w:val="24"/>
          <w:szCs w:val="24"/>
          <w:lang w:val="en-GB"/>
        </w:rPr>
        <w:t>Date:</w:t>
      </w:r>
      <w:r w:rsidRPr="00176A0C">
        <w:rPr>
          <w:rFonts w:cstheme="minorHAnsi"/>
          <w:sz w:val="24"/>
          <w:szCs w:val="24"/>
          <w:lang w:val="en-GB"/>
        </w:rPr>
        <w:tab/>
      </w:r>
      <w:r w:rsidRPr="00176A0C">
        <w:rPr>
          <w:rFonts w:cstheme="minorHAnsi"/>
          <w:sz w:val="24"/>
          <w:szCs w:val="24"/>
          <w:lang w:val="en-GB"/>
        </w:rPr>
        <w:tab/>
      </w:r>
      <w:r w:rsidRPr="00176A0C">
        <w:rPr>
          <w:rFonts w:cstheme="minorHAnsi"/>
          <w:sz w:val="24"/>
          <w:szCs w:val="24"/>
          <w:lang w:val="en-GB"/>
        </w:rPr>
        <w:tab/>
      </w:r>
    </w:p>
    <w:sectPr w:rsidR="00CE6104" w:rsidRPr="00176A0C" w:rsidSect="00693317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D0EA0" w14:textId="77777777" w:rsidR="00461CD8" w:rsidRDefault="00461CD8" w:rsidP="00650259">
      <w:pPr>
        <w:spacing w:after="0" w:line="240" w:lineRule="auto"/>
      </w:pPr>
      <w:r>
        <w:separator/>
      </w:r>
    </w:p>
  </w:endnote>
  <w:endnote w:type="continuationSeparator" w:id="0">
    <w:p w14:paraId="2C183632" w14:textId="77777777" w:rsidR="00461CD8" w:rsidRDefault="00461C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85BCF0-273B-BA41-A1FA-B1452136CE42}"/>
    <w:embedBold r:id="rId2" w:fontKey="{DFB144EE-B047-7143-8897-6FE5018435F1}"/>
    <w:embedItalic r:id="rId3" w:fontKey="{6E32CDD4-2B9F-7440-BA90-0F8DE8891429}"/>
    <w:embedBoldItalic r:id="rId4" w:fontKey="{14D87F96-C54E-A84E-9B73-CC0681E7EC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DDBC625-D24C-5747-A3C9-8E6D78E77D2A}"/>
    <w:embedBold r:id="rId6" w:fontKey="{26A48CDA-B3E6-D547-9969-CE9D43CFA56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D820B26-62BF-9E43-A138-76D28F33FF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C2385CE-AAA9-7E49-9561-1505C8C5B5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DB7BA30-751A-D940-B0BA-161F5BEB256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C7D17A5-E3DB-A74E-BB2C-FAEC8659A201}"/>
    <w:embedBold r:id="rId11" w:fontKey="{A81A11F1-F88C-C74C-B6C1-404F84A70C9A}"/>
    <w:embedItalic r:id="rId12" w:fontKey="{5A2A34E8-4B54-3A4E-A6F2-9BB6A3A1D7D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50293CC3-BF2F-DA4D-8206-0DC32A927E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3326A" w:rsidRPr="00693317" w14:paraId="6AA65DF1" w14:textId="77777777" w:rsidTr="00C4167A">
      <w:tc>
        <w:tcPr>
          <w:tcW w:w="4675" w:type="dxa"/>
          <w:vAlign w:val="center"/>
        </w:tcPr>
        <w:p w14:paraId="2C84440B" w14:textId="588859D9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69332885" w14:textId="01EBAD15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0B6EC869" w14:textId="77777777" w:rsidR="0073326A" w:rsidRPr="00693317" w:rsidRDefault="0073326A" w:rsidP="0073326A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65645" w14:textId="77777777" w:rsidR="00461CD8" w:rsidRDefault="00461CD8" w:rsidP="00650259">
      <w:pPr>
        <w:spacing w:after="0" w:line="240" w:lineRule="auto"/>
      </w:pPr>
      <w:r>
        <w:separator/>
      </w:r>
    </w:p>
  </w:footnote>
  <w:footnote w:type="continuationSeparator" w:id="0">
    <w:p w14:paraId="2BB930BD" w14:textId="77777777" w:rsidR="00461CD8" w:rsidRDefault="00461C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5C21" w14:textId="7F2CDC94" w:rsidR="00AB01FF" w:rsidRDefault="0010750F">
    <w:pPr>
      <w:pStyle w:val="Header"/>
    </w:pPr>
    <w:r>
      <w:drawing>
        <wp:anchor distT="0" distB="0" distL="114300" distR="114300" simplePos="0" relativeHeight="251658240" behindDoc="1" locked="0" layoutInCell="1" allowOverlap="1" wp14:anchorId="18CE0E8D" wp14:editId="2CBBF8B3">
          <wp:simplePos x="0" y="0"/>
          <wp:positionH relativeFrom="column">
            <wp:posOffset>-45720</wp:posOffset>
          </wp:positionH>
          <wp:positionV relativeFrom="paragraph">
            <wp:posOffset>-303530</wp:posOffset>
          </wp:positionV>
          <wp:extent cx="1548130" cy="1539240"/>
          <wp:effectExtent l="0" t="0" r="1270" b="0"/>
          <wp:wrapTight wrapText="bothSides">
            <wp:wrapPolygon edited="0">
              <wp:start x="0" y="0"/>
              <wp:lineTo x="0" y="21386"/>
              <wp:lineTo x="21441" y="21386"/>
              <wp:lineTo x="21441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13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0237006">
    <w:abstractNumId w:val="11"/>
  </w:num>
  <w:num w:numId="2" w16cid:durableId="1650400081">
    <w:abstractNumId w:val="7"/>
  </w:num>
  <w:num w:numId="3" w16cid:durableId="379324593">
    <w:abstractNumId w:val="15"/>
  </w:num>
  <w:num w:numId="4" w16cid:durableId="1315835081">
    <w:abstractNumId w:val="12"/>
  </w:num>
  <w:num w:numId="5" w16cid:durableId="1567647660">
    <w:abstractNumId w:val="13"/>
  </w:num>
  <w:num w:numId="6" w16cid:durableId="1551838626">
    <w:abstractNumId w:val="19"/>
  </w:num>
  <w:num w:numId="7" w16cid:durableId="1708413943">
    <w:abstractNumId w:val="6"/>
  </w:num>
  <w:num w:numId="8" w16cid:durableId="1556964317">
    <w:abstractNumId w:val="10"/>
  </w:num>
  <w:num w:numId="9" w16cid:durableId="184902102">
    <w:abstractNumId w:val="17"/>
  </w:num>
  <w:num w:numId="10" w16cid:durableId="836193051">
    <w:abstractNumId w:val="1"/>
  </w:num>
  <w:num w:numId="11" w16cid:durableId="753555731">
    <w:abstractNumId w:val="5"/>
  </w:num>
  <w:num w:numId="12" w16cid:durableId="487985106">
    <w:abstractNumId w:val="0"/>
  </w:num>
  <w:num w:numId="13" w16cid:durableId="1404373748">
    <w:abstractNumId w:val="2"/>
  </w:num>
  <w:num w:numId="14" w16cid:durableId="44254055">
    <w:abstractNumId w:val="9"/>
  </w:num>
  <w:num w:numId="15" w16cid:durableId="413476710">
    <w:abstractNumId w:val="8"/>
  </w:num>
  <w:num w:numId="16" w16cid:durableId="767510339">
    <w:abstractNumId w:val="16"/>
  </w:num>
  <w:num w:numId="17" w16cid:durableId="1042555295">
    <w:abstractNumId w:val="3"/>
  </w:num>
  <w:num w:numId="18" w16cid:durableId="1125931271">
    <w:abstractNumId w:val="21"/>
  </w:num>
  <w:num w:numId="19" w16cid:durableId="1478836695">
    <w:abstractNumId w:val="18"/>
  </w:num>
  <w:num w:numId="20" w16cid:durableId="625159903">
    <w:abstractNumId w:val="14"/>
  </w:num>
  <w:num w:numId="21" w16cid:durableId="1234198266">
    <w:abstractNumId w:val="20"/>
  </w:num>
  <w:num w:numId="22" w16cid:durableId="11102006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4C"/>
    <w:rsid w:val="00052382"/>
    <w:rsid w:val="0006568A"/>
    <w:rsid w:val="00076F0F"/>
    <w:rsid w:val="00084253"/>
    <w:rsid w:val="00097520"/>
    <w:rsid w:val="000D1F49"/>
    <w:rsid w:val="0010750F"/>
    <w:rsid w:val="001727CA"/>
    <w:rsid w:val="00176A0C"/>
    <w:rsid w:val="00273FEC"/>
    <w:rsid w:val="00290F5E"/>
    <w:rsid w:val="002C56E6"/>
    <w:rsid w:val="00335230"/>
    <w:rsid w:val="00361E11"/>
    <w:rsid w:val="0037450E"/>
    <w:rsid w:val="003B4744"/>
    <w:rsid w:val="003F0847"/>
    <w:rsid w:val="003F55D9"/>
    <w:rsid w:val="0040090B"/>
    <w:rsid w:val="00425EF2"/>
    <w:rsid w:val="00461CD8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61048"/>
    <w:rsid w:val="00693317"/>
    <w:rsid w:val="006E62D8"/>
    <w:rsid w:val="00713D1C"/>
    <w:rsid w:val="00732B16"/>
    <w:rsid w:val="0073326A"/>
    <w:rsid w:val="00770F25"/>
    <w:rsid w:val="007A35A8"/>
    <w:rsid w:val="007B0A85"/>
    <w:rsid w:val="007C6A52"/>
    <w:rsid w:val="0080640E"/>
    <w:rsid w:val="00806FF3"/>
    <w:rsid w:val="0082043E"/>
    <w:rsid w:val="008C6D4C"/>
    <w:rsid w:val="008E203A"/>
    <w:rsid w:val="0091229C"/>
    <w:rsid w:val="00940E73"/>
    <w:rsid w:val="009630B0"/>
    <w:rsid w:val="00976D36"/>
    <w:rsid w:val="0098597D"/>
    <w:rsid w:val="009F619A"/>
    <w:rsid w:val="009F6DDE"/>
    <w:rsid w:val="00A370A8"/>
    <w:rsid w:val="00A51B9A"/>
    <w:rsid w:val="00A60442"/>
    <w:rsid w:val="00AB01FF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E2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phiemarie/Library/Containers/com.microsoft.Word/Data/Library/Application%20Support/Microsoft/Office/16.0/DTS/Search/%7bB9CB8E93-D3A5-C44A-B07D-79AAD3A55F67%7dtf66940215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{B9CB8E93-D3A5-C44A-B07D-79AAD3A55F67}tf66940215.dotx</Template>
  <TotalTime>0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2023-03-02T19:31:00Z</dcterms:created>
  <dcterms:modified xsi:type="dcterms:W3CDTF">2023-11-13T19:15:00Z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