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742F2" w14:textId="401AFEE9" w:rsidR="008C6D4C" w:rsidRPr="00693317" w:rsidRDefault="0080640E" w:rsidP="008C6D4C">
      <w:pPr>
        <w:rPr>
          <w:lang w:val="en-GB"/>
        </w:rPr>
      </w:pPr>
      <w:r>
        <w:rPr>
          <w:lang w:val="en-GB"/>
        </w:rPr>
        <w:t xml:space="preserve">Primary School </w:t>
      </w:r>
      <w:r w:rsidR="008C6D4C">
        <w:rPr>
          <w:lang w:val="en-GB"/>
        </w:rPr>
        <w:t>Referral Form</w:t>
      </w:r>
      <w:r w:rsidR="00AB01FF">
        <w:rPr>
          <w:lang w:val="en-GB"/>
        </w:rPr>
        <w:t xml:space="preserve">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049"/>
      </w:tblGrid>
      <w:tr w:rsidR="008C6D4C" w:rsidRPr="00693317" w14:paraId="641B271F" w14:textId="77777777" w:rsidTr="00D522E1">
        <w:tc>
          <w:tcPr>
            <w:tcW w:w="1649" w:type="pct"/>
            <w:vAlign w:val="bottom"/>
          </w:tcPr>
          <w:p w14:paraId="58A01069" w14:textId="77777777" w:rsidR="008C6D4C" w:rsidRPr="00693317" w:rsidRDefault="008C6D4C" w:rsidP="00D522E1">
            <w:pPr>
              <w:rPr>
                <w:lang w:val="en-GB"/>
              </w:rPr>
            </w:pPr>
            <w:r>
              <w:rPr>
                <w:lang w:val="en-GB"/>
              </w:rPr>
              <w:t>School Address: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0FA26576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6A0C11D9" w14:textId="77777777" w:rsidTr="00D522E1">
        <w:tc>
          <w:tcPr>
            <w:tcW w:w="1649" w:type="pct"/>
            <w:vAlign w:val="bottom"/>
          </w:tcPr>
          <w:p w14:paraId="00B8C681" w14:textId="77777777" w:rsidR="008C6D4C" w:rsidRPr="00693317" w:rsidRDefault="008C6D4C" w:rsidP="00D522E1">
            <w:pPr>
              <w:rPr>
                <w:lang w:val="en-GB"/>
              </w:rPr>
            </w:pPr>
            <w:r>
              <w:rPr>
                <w:lang w:val="en-GB"/>
              </w:rPr>
              <w:t>Named Contact: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4BA3E81A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7462DDF6" w14:textId="77777777" w:rsidTr="00D522E1">
        <w:tc>
          <w:tcPr>
            <w:tcW w:w="1649" w:type="pct"/>
            <w:vAlign w:val="bottom"/>
          </w:tcPr>
          <w:p w14:paraId="6C15A66B" w14:textId="77777777" w:rsidR="008C6D4C" w:rsidRPr="00693317" w:rsidRDefault="008C6D4C" w:rsidP="00D522E1">
            <w:pPr>
              <w:rPr>
                <w:lang w:val="en-GB"/>
              </w:rPr>
            </w:pPr>
            <w:r>
              <w:rPr>
                <w:lang w:val="en-GB"/>
              </w:rPr>
              <w:t>Contact no: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159E48FD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54B5F0C8" w14:textId="77777777" w:rsidTr="00D522E1">
        <w:tc>
          <w:tcPr>
            <w:tcW w:w="1649" w:type="pct"/>
            <w:vAlign w:val="bottom"/>
          </w:tcPr>
          <w:p w14:paraId="0FEA0E39" w14:textId="77777777" w:rsidR="008C6D4C" w:rsidRPr="00693317" w:rsidRDefault="008C6D4C" w:rsidP="00D522E1">
            <w:pPr>
              <w:rPr>
                <w:lang w:val="en-GB"/>
              </w:rPr>
            </w:pPr>
            <w:r>
              <w:rPr>
                <w:lang w:val="en-GB"/>
              </w:rPr>
              <w:t>Email: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21304AE5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7A1FA04F" w14:textId="77777777" w:rsidTr="00D522E1">
        <w:tc>
          <w:tcPr>
            <w:tcW w:w="1649" w:type="pct"/>
            <w:vAlign w:val="bottom"/>
          </w:tcPr>
          <w:p w14:paraId="62E30E55" w14:textId="692DAA75" w:rsidR="008C6D4C" w:rsidRPr="00693317" w:rsidRDefault="00371934" w:rsidP="00D522E1">
            <w:pPr>
              <w:rPr>
                <w:lang w:val="en-GB"/>
              </w:rPr>
            </w:pPr>
            <w:r>
              <w:rPr>
                <w:lang w:val="en-GB"/>
              </w:rPr>
              <w:t>Pupil</w:t>
            </w:r>
            <w:r w:rsidR="008C6D4C">
              <w:rPr>
                <w:lang w:val="en-GB"/>
              </w:rPr>
              <w:t xml:space="preserve"> Name: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3BA9BF60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3FCF938A" w14:textId="77777777" w:rsidTr="00D522E1">
        <w:tc>
          <w:tcPr>
            <w:tcW w:w="1649" w:type="pct"/>
            <w:vAlign w:val="bottom"/>
          </w:tcPr>
          <w:p w14:paraId="2A56001F" w14:textId="77777777" w:rsidR="008C6D4C" w:rsidRPr="00693317" w:rsidRDefault="008C6D4C" w:rsidP="00D522E1">
            <w:pPr>
              <w:rPr>
                <w:lang w:val="en-GB"/>
              </w:rPr>
            </w:pPr>
            <w:r>
              <w:rPr>
                <w:lang w:val="en-GB"/>
              </w:rPr>
              <w:t>D.O.B: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404F5DD5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7EA90116" w14:textId="77777777" w:rsidTr="00D522E1">
        <w:tc>
          <w:tcPr>
            <w:tcW w:w="1649" w:type="pct"/>
            <w:vAlign w:val="bottom"/>
          </w:tcPr>
          <w:p w14:paraId="195BE2D6" w14:textId="77777777" w:rsidR="008C6D4C" w:rsidRPr="00693317" w:rsidRDefault="008C6D4C" w:rsidP="00D522E1">
            <w:pPr>
              <w:rPr>
                <w:lang w:val="en-GB"/>
              </w:rPr>
            </w:pPr>
            <w:r>
              <w:rPr>
                <w:lang w:val="en-GB"/>
              </w:rPr>
              <w:t>Age: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7519ED14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1EC80072" w14:textId="77777777" w:rsidTr="00D522E1">
        <w:tc>
          <w:tcPr>
            <w:tcW w:w="1649" w:type="pct"/>
            <w:vAlign w:val="bottom"/>
          </w:tcPr>
          <w:p w14:paraId="349BADB1" w14:textId="77777777" w:rsidR="008C6D4C" w:rsidRPr="00693317" w:rsidRDefault="008C6D4C" w:rsidP="00D522E1">
            <w:pPr>
              <w:rPr>
                <w:lang w:val="en-GB"/>
              </w:rPr>
            </w:pPr>
            <w:r>
              <w:rPr>
                <w:lang w:val="en-GB"/>
              </w:rPr>
              <w:t>School Year:</w:t>
            </w: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632D27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124CD60D" w14:textId="77777777" w:rsidTr="00D522E1">
        <w:tc>
          <w:tcPr>
            <w:tcW w:w="1649" w:type="pct"/>
            <w:vAlign w:val="bottom"/>
          </w:tcPr>
          <w:p w14:paraId="79C5CFA1" w14:textId="77777777" w:rsidR="008C6D4C" w:rsidRPr="00693317" w:rsidRDefault="008C6D4C" w:rsidP="00D522E1">
            <w:pPr>
              <w:rPr>
                <w:lang w:val="en-GB"/>
              </w:rPr>
            </w:pPr>
            <w:r>
              <w:rPr>
                <w:lang w:val="en-GB"/>
              </w:rPr>
              <w:t>Parent/Guardian Name and Contact no: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34BB58DD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3BE9E5AA" w14:textId="77777777" w:rsidTr="00D522E1">
        <w:tc>
          <w:tcPr>
            <w:tcW w:w="1649" w:type="pct"/>
            <w:vAlign w:val="bottom"/>
          </w:tcPr>
          <w:p w14:paraId="28BC7A4E" w14:textId="77777777" w:rsidR="008C6D4C" w:rsidRPr="00693317" w:rsidRDefault="008C6D4C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61ACC40C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68DB459E" w14:textId="77777777" w:rsidTr="00D522E1">
        <w:tc>
          <w:tcPr>
            <w:tcW w:w="1649" w:type="pct"/>
            <w:vAlign w:val="bottom"/>
          </w:tcPr>
          <w:p w14:paraId="171C746A" w14:textId="77777777" w:rsidR="008C6D4C" w:rsidRPr="00693317" w:rsidRDefault="008C6D4C" w:rsidP="00D522E1">
            <w:pPr>
              <w:rPr>
                <w:lang w:val="en-GB"/>
              </w:rPr>
            </w:pPr>
            <w:r>
              <w:rPr>
                <w:lang w:val="en-GB"/>
              </w:rPr>
              <w:t>Parent/Guardian Full Address: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39AACF30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16D89EDC" w14:textId="77777777" w:rsidTr="00D522E1">
        <w:tc>
          <w:tcPr>
            <w:tcW w:w="1649" w:type="pct"/>
            <w:vAlign w:val="bottom"/>
          </w:tcPr>
          <w:p w14:paraId="3F0AAECB" w14:textId="77777777" w:rsidR="008C6D4C" w:rsidRPr="00693317" w:rsidRDefault="008C6D4C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17E066E8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18AA5C52" w14:textId="77777777" w:rsidTr="00D522E1">
        <w:tc>
          <w:tcPr>
            <w:tcW w:w="1649" w:type="pct"/>
            <w:vAlign w:val="bottom"/>
          </w:tcPr>
          <w:p w14:paraId="0F5329D4" w14:textId="77777777" w:rsidR="008C6D4C" w:rsidRPr="00693317" w:rsidRDefault="008C6D4C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04785D92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79972BEE" w14:textId="77777777" w:rsidTr="00D522E1">
        <w:tc>
          <w:tcPr>
            <w:tcW w:w="1649" w:type="pct"/>
            <w:vAlign w:val="bottom"/>
          </w:tcPr>
          <w:p w14:paraId="5AA464B1" w14:textId="77777777" w:rsidR="008C6D4C" w:rsidRPr="00693317" w:rsidRDefault="008C6D4C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6FB7CF43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14BC478A" w14:textId="77777777" w:rsidTr="00D522E1">
        <w:tc>
          <w:tcPr>
            <w:tcW w:w="1649" w:type="pct"/>
            <w:vAlign w:val="bottom"/>
          </w:tcPr>
          <w:p w14:paraId="377D4D8F" w14:textId="4CE45458" w:rsidR="008C6D4C" w:rsidRPr="00693317" w:rsidRDefault="00371934" w:rsidP="00D522E1">
            <w:pPr>
              <w:rPr>
                <w:lang w:val="en-GB"/>
              </w:rPr>
            </w:pPr>
            <w:r>
              <w:rPr>
                <w:lang w:val="en-GB"/>
              </w:rPr>
              <w:t>Pupil</w:t>
            </w:r>
            <w:r w:rsidR="008C6D4C">
              <w:rPr>
                <w:lang w:val="en-GB"/>
              </w:rPr>
              <w:t>’s Interests: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5D1549C7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35646DE4" w14:textId="77777777" w:rsidTr="00D522E1">
        <w:tc>
          <w:tcPr>
            <w:tcW w:w="1649" w:type="pct"/>
            <w:vAlign w:val="bottom"/>
          </w:tcPr>
          <w:p w14:paraId="1611305C" w14:textId="77777777" w:rsidR="008C6D4C" w:rsidRPr="00693317" w:rsidRDefault="008C6D4C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2C78E7E1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7A05E2BF" w14:textId="77777777" w:rsidTr="00D522E1">
        <w:tc>
          <w:tcPr>
            <w:tcW w:w="1649" w:type="pct"/>
            <w:vAlign w:val="bottom"/>
          </w:tcPr>
          <w:p w14:paraId="68D8A4C8" w14:textId="77777777" w:rsidR="008C6D4C" w:rsidRPr="00693317" w:rsidRDefault="008C6D4C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368E81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74DF344B" w14:textId="77777777" w:rsidTr="00D522E1">
        <w:tc>
          <w:tcPr>
            <w:tcW w:w="1649" w:type="pct"/>
            <w:vAlign w:val="bottom"/>
          </w:tcPr>
          <w:p w14:paraId="4ED8AB34" w14:textId="275DE139" w:rsidR="008C6D4C" w:rsidRPr="00693317" w:rsidRDefault="00371934" w:rsidP="00D522E1">
            <w:pPr>
              <w:rPr>
                <w:lang w:val="en-GB"/>
              </w:rPr>
            </w:pPr>
            <w:r>
              <w:rPr>
                <w:lang w:val="en-GB"/>
              </w:rPr>
              <w:t xml:space="preserve">Pupil’s Voice </w:t>
            </w:r>
            <w:r w:rsidRPr="00176A0C">
              <w:rPr>
                <w:rFonts w:cstheme="minorHAnsi"/>
                <w:sz w:val="24"/>
                <w:szCs w:val="24"/>
                <w:lang w:val="en-GB"/>
              </w:rPr>
              <w:t xml:space="preserve">(here </w:t>
            </w:r>
            <w:r>
              <w:rPr>
                <w:rFonts w:cstheme="minorHAnsi"/>
                <w:sz w:val="24"/>
                <w:szCs w:val="24"/>
                <w:lang w:val="en-GB"/>
              </w:rPr>
              <w:t>pupil</w:t>
            </w:r>
            <w:r w:rsidRPr="00176A0C">
              <w:rPr>
                <w:rFonts w:cstheme="minorHAnsi"/>
                <w:sz w:val="24"/>
                <w:szCs w:val="24"/>
                <w:lang w:val="en-GB"/>
              </w:rPr>
              <w:t xml:space="preserve"> can draw a picture or write about what they would like support with) *optional*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692CC06E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06" w:tblpY="9"/>
        <w:tblW w:w="333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7"/>
      </w:tblGrid>
      <w:tr w:rsidR="008C6D4C" w:rsidRPr="00693317" w14:paraId="62FA5D67" w14:textId="77777777" w:rsidTr="00D522E1">
        <w:trPr>
          <w:trHeight w:val="640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31E61683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</w:tbl>
    <w:p w14:paraId="601C5EEA" w14:textId="62BBB429" w:rsidR="008C6D4C" w:rsidRPr="00693317" w:rsidRDefault="008C6D4C" w:rsidP="008C6D4C">
      <w:pPr>
        <w:rPr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049"/>
      </w:tblGrid>
      <w:tr w:rsidR="008C6D4C" w:rsidRPr="00693317" w14:paraId="46C78A39" w14:textId="77777777" w:rsidTr="00D522E1">
        <w:tc>
          <w:tcPr>
            <w:tcW w:w="1649" w:type="pct"/>
            <w:vAlign w:val="bottom"/>
          </w:tcPr>
          <w:p w14:paraId="3B720F80" w14:textId="229F4C52" w:rsidR="008C6D4C" w:rsidRPr="00693317" w:rsidRDefault="008C6D4C" w:rsidP="00D522E1">
            <w:pPr>
              <w:rPr>
                <w:lang w:val="en-GB"/>
              </w:rPr>
            </w:pPr>
            <w:r>
              <w:rPr>
                <w:lang w:val="en-GB"/>
              </w:rPr>
              <w:t>Relevant background info: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21C968D5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1FA235A9" w14:textId="77777777" w:rsidTr="00D522E1">
        <w:tc>
          <w:tcPr>
            <w:tcW w:w="1649" w:type="pct"/>
            <w:vAlign w:val="bottom"/>
          </w:tcPr>
          <w:p w14:paraId="700E7430" w14:textId="374B43E8" w:rsidR="008C6D4C" w:rsidRPr="00693317" w:rsidRDefault="008C6D4C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758C3A37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6C7A06A1" w14:textId="77777777" w:rsidTr="00D522E1">
        <w:tc>
          <w:tcPr>
            <w:tcW w:w="1649" w:type="pct"/>
            <w:vAlign w:val="bottom"/>
          </w:tcPr>
          <w:p w14:paraId="2CF15A9B" w14:textId="16F6F999" w:rsidR="008C6D4C" w:rsidRPr="00693317" w:rsidRDefault="008C6D4C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422DA75A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55F858CE" w14:textId="77777777" w:rsidTr="00D522E1">
        <w:tc>
          <w:tcPr>
            <w:tcW w:w="1649" w:type="pct"/>
            <w:vAlign w:val="bottom"/>
          </w:tcPr>
          <w:p w14:paraId="205D2DA6" w14:textId="7FF03174" w:rsidR="008C6D4C" w:rsidRPr="00693317" w:rsidRDefault="008C6D4C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31AD0728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1BEE37DE" w14:textId="77777777" w:rsidTr="00D522E1">
        <w:tc>
          <w:tcPr>
            <w:tcW w:w="1649" w:type="pct"/>
            <w:vAlign w:val="bottom"/>
          </w:tcPr>
          <w:p w14:paraId="3373B76B" w14:textId="4D13E71E" w:rsidR="008C6D4C" w:rsidRPr="00693317" w:rsidRDefault="008C6D4C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795062E1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5A0580A2" w14:textId="77777777" w:rsidTr="00D522E1">
        <w:tc>
          <w:tcPr>
            <w:tcW w:w="1649" w:type="pct"/>
            <w:vAlign w:val="bottom"/>
          </w:tcPr>
          <w:p w14:paraId="1CE2094E" w14:textId="3FD2E14A" w:rsidR="008C6D4C" w:rsidRPr="00693317" w:rsidRDefault="008C6D4C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268BBE05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8C6D4C" w:rsidRPr="00693317" w14:paraId="1F12E5F0" w14:textId="77777777" w:rsidTr="00D522E1">
        <w:tc>
          <w:tcPr>
            <w:tcW w:w="1649" w:type="pct"/>
            <w:vAlign w:val="bottom"/>
          </w:tcPr>
          <w:p w14:paraId="2024B73F" w14:textId="58E933E6" w:rsidR="008C6D4C" w:rsidRPr="00693317" w:rsidRDefault="008C6D4C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3B96B10C" w14:textId="77777777" w:rsidR="008C6D4C" w:rsidRPr="00693317" w:rsidRDefault="008C6D4C" w:rsidP="00D522E1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5D5043DD" w14:textId="77777777" w:rsidTr="00D522E1">
        <w:tc>
          <w:tcPr>
            <w:tcW w:w="1649" w:type="pct"/>
            <w:vAlign w:val="bottom"/>
          </w:tcPr>
          <w:p w14:paraId="42F77CFF" w14:textId="77777777" w:rsidR="00AB01FF" w:rsidRPr="00693317" w:rsidRDefault="00AB01FF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830B2B" w14:textId="77777777" w:rsidR="00AB01FF" w:rsidRPr="00693317" w:rsidRDefault="00AB01FF" w:rsidP="00D522E1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27F14E23" w14:textId="77777777" w:rsidTr="00D522E1">
        <w:tc>
          <w:tcPr>
            <w:tcW w:w="1649" w:type="pct"/>
            <w:vAlign w:val="bottom"/>
          </w:tcPr>
          <w:p w14:paraId="6B486DEB" w14:textId="77777777" w:rsidR="00AB01FF" w:rsidRPr="00693317" w:rsidRDefault="00AB01FF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54ADBB25" w14:textId="77777777" w:rsidR="00AB01FF" w:rsidRPr="00693317" w:rsidRDefault="00AB01FF" w:rsidP="00D522E1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70A27074" w14:textId="77777777" w:rsidTr="00D522E1">
        <w:tc>
          <w:tcPr>
            <w:tcW w:w="1649" w:type="pct"/>
            <w:vAlign w:val="bottom"/>
          </w:tcPr>
          <w:p w14:paraId="6F4F6A6E" w14:textId="77777777" w:rsidR="00AB01FF" w:rsidRPr="00693317" w:rsidRDefault="00AB01FF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54B2F65F" w14:textId="77777777" w:rsidR="00AB01FF" w:rsidRPr="00693317" w:rsidRDefault="00AB01FF" w:rsidP="00D522E1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66F3468E" w14:textId="77777777" w:rsidTr="00D522E1">
        <w:tc>
          <w:tcPr>
            <w:tcW w:w="1649" w:type="pct"/>
            <w:vAlign w:val="bottom"/>
          </w:tcPr>
          <w:p w14:paraId="22C0F918" w14:textId="63B3C864" w:rsidR="00AB01FF" w:rsidRPr="00693317" w:rsidRDefault="00AB01FF" w:rsidP="00D522E1">
            <w:pPr>
              <w:rPr>
                <w:lang w:val="en-GB"/>
              </w:rPr>
            </w:pPr>
            <w:r>
              <w:rPr>
                <w:lang w:val="en-GB"/>
              </w:rPr>
              <w:t>Outcomes hoped for: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6020D75F" w14:textId="77777777" w:rsidR="00AB01FF" w:rsidRPr="00693317" w:rsidRDefault="00AB01FF" w:rsidP="00D522E1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62062BBD" w14:textId="77777777" w:rsidTr="00D522E1">
        <w:tc>
          <w:tcPr>
            <w:tcW w:w="1649" w:type="pct"/>
            <w:vAlign w:val="bottom"/>
          </w:tcPr>
          <w:p w14:paraId="1DE696C5" w14:textId="77777777" w:rsidR="00AB01FF" w:rsidRPr="00693317" w:rsidRDefault="00AB01FF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3232CD99" w14:textId="77777777" w:rsidR="00AB01FF" w:rsidRPr="00693317" w:rsidRDefault="00AB01FF" w:rsidP="00D522E1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3D5E65BF" w14:textId="77777777" w:rsidTr="00D522E1">
        <w:tc>
          <w:tcPr>
            <w:tcW w:w="1649" w:type="pct"/>
            <w:vAlign w:val="bottom"/>
          </w:tcPr>
          <w:p w14:paraId="21C8E49A" w14:textId="77777777" w:rsidR="00AB01FF" w:rsidRPr="00693317" w:rsidRDefault="00AB01FF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32F6B3D9" w14:textId="77777777" w:rsidR="00AB01FF" w:rsidRPr="00693317" w:rsidRDefault="00AB01FF" w:rsidP="00D522E1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2883E82A" w14:textId="77777777" w:rsidTr="00D522E1">
        <w:tc>
          <w:tcPr>
            <w:tcW w:w="1649" w:type="pct"/>
            <w:vAlign w:val="bottom"/>
          </w:tcPr>
          <w:p w14:paraId="69722906" w14:textId="77777777" w:rsidR="00AB01FF" w:rsidRPr="00693317" w:rsidRDefault="00AB01FF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5B9CC6CF" w14:textId="77777777" w:rsidR="00AB01FF" w:rsidRPr="00693317" w:rsidRDefault="00AB01FF" w:rsidP="00D522E1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3A177633" w14:textId="77777777" w:rsidTr="00D522E1">
        <w:tc>
          <w:tcPr>
            <w:tcW w:w="1649" w:type="pct"/>
            <w:vAlign w:val="bottom"/>
          </w:tcPr>
          <w:p w14:paraId="676E5B7D" w14:textId="77777777" w:rsidR="00AB01FF" w:rsidRPr="00693317" w:rsidRDefault="00AB01FF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0FB8A826" w14:textId="77777777" w:rsidR="00AB01FF" w:rsidRPr="00693317" w:rsidRDefault="00AB01FF" w:rsidP="00D522E1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40D3E623" w14:textId="77777777" w:rsidTr="00D522E1">
        <w:tc>
          <w:tcPr>
            <w:tcW w:w="1649" w:type="pct"/>
            <w:vAlign w:val="bottom"/>
          </w:tcPr>
          <w:p w14:paraId="311E4571" w14:textId="77777777" w:rsidR="00AB01FF" w:rsidRPr="00693317" w:rsidRDefault="00AB01FF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715ABB64" w14:textId="77777777" w:rsidR="00AB01FF" w:rsidRPr="00693317" w:rsidRDefault="00AB01FF" w:rsidP="00D522E1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2C3AF08D" w14:textId="77777777" w:rsidTr="00D522E1">
        <w:tc>
          <w:tcPr>
            <w:tcW w:w="1649" w:type="pct"/>
            <w:vAlign w:val="bottom"/>
          </w:tcPr>
          <w:p w14:paraId="1C309B78" w14:textId="77777777" w:rsidR="00AB01FF" w:rsidRPr="00693317" w:rsidRDefault="00AB01FF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C8FA67" w14:textId="77777777" w:rsidR="00AB01FF" w:rsidRPr="00693317" w:rsidRDefault="00AB01FF" w:rsidP="00D522E1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181BC064" w14:textId="77777777" w:rsidTr="00D522E1">
        <w:tc>
          <w:tcPr>
            <w:tcW w:w="1649" w:type="pct"/>
            <w:vAlign w:val="bottom"/>
          </w:tcPr>
          <w:p w14:paraId="6C2B0E5D" w14:textId="77777777" w:rsidR="00AB01FF" w:rsidRPr="00693317" w:rsidRDefault="00AB01FF" w:rsidP="00D522E1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4AD2E804" w14:textId="77777777" w:rsidR="00AB01FF" w:rsidRPr="00693317" w:rsidRDefault="00AB01FF" w:rsidP="00D522E1">
            <w:pPr>
              <w:spacing w:before="120"/>
              <w:rPr>
                <w:lang w:val="en-GB"/>
              </w:rPr>
            </w:pPr>
          </w:p>
        </w:tc>
      </w:tr>
    </w:tbl>
    <w:p w14:paraId="262508FB" w14:textId="77777777" w:rsidR="00371934" w:rsidRDefault="00371934" w:rsidP="00371934">
      <w:pPr>
        <w:spacing w:after="0"/>
        <w:rPr>
          <w:lang w:val="en-GB"/>
        </w:rPr>
      </w:pPr>
    </w:p>
    <w:p w14:paraId="75D65488" w14:textId="77777777" w:rsidR="00371934" w:rsidRDefault="00371934" w:rsidP="00371934">
      <w:pPr>
        <w:spacing w:after="0"/>
        <w:rPr>
          <w:sz w:val="22"/>
          <w:szCs w:val="22"/>
          <w:lang w:val="en-GB"/>
        </w:rPr>
      </w:pPr>
      <w:r w:rsidRPr="0010750F">
        <w:rPr>
          <w:sz w:val="22"/>
          <w:szCs w:val="22"/>
          <w:lang w:val="en-GB"/>
        </w:rPr>
        <w:t>Signed (School contact):</w:t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  <w:t>Signed (Parent/Guardian):</w:t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</w:p>
    <w:p w14:paraId="3A75CCF5" w14:textId="77777777" w:rsidR="00371934" w:rsidRPr="0010750F" w:rsidRDefault="00371934" w:rsidP="00371934">
      <w:pPr>
        <w:spacing w:after="0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</w:p>
    <w:p w14:paraId="5444AE0A" w14:textId="77777777" w:rsidR="00371934" w:rsidRPr="0010750F" w:rsidRDefault="00371934" w:rsidP="00371934">
      <w:pPr>
        <w:spacing w:after="0"/>
        <w:rPr>
          <w:sz w:val="22"/>
          <w:szCs w:val="22"/>
          <w:lang w:val="en-GB"/>
        </w:rPr>
      </w:pPr>
      <w:r w:rsidRPr="0010750F">
        <w:rPr>
          <w:sz w:val="22"/>
          <w:szCs w:val="22"/>
          <w:lang w:val="en-GB"/>
        </w:rPr>
        <w:t>Date</w:t>
      </w:r>
      <w:r>
        <w:rPr>
          <w:sz w:val="22"/>
          <w:szCs w:val="22"/>
          <w:lang w:val="en-GB"/>
        </w:rPr>
        <w:t>:</w:t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  <w:t>Date:</w:t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</w:p>
    <w:p w14:paraId="50EF78E4" w14:textId="73138126" w:rsidR="00AB01FF" w:rsidRPr="0010750F" w:rsidRDefault="00AB01FF" w:rsidP="00AB01FF">
      <w:pPr>
        <w:spacing w:after="0"/>
        <w:rPr>
          <w:sz w:val="22"/>
          <w:szCs w:val="22"/>
          <w:lang w:val="en-GB"/>
        </w:rPr>
      </w:pPr>
    </w:p>
    <w:tbl>
      <w:tblPr>
        <w:tblStyle w:val="TableGrid"/>
        <w:tblpPr w:leftFromText="180" w:rightFromText="180" w:horzAnchor="margin" w:tblpY="48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049"/>
      </w:tblGrid>
      <w:tr w:rsidR="00AB01FF" w:rsidRPr="00693317" w14:paraId="024D75B4" w14:textId="77777777" w:rsidTr="00AB01FF">
        <w:tc>
          <w:tcPr>
            <w:tcW w:w="1649" w:type="pct"/>
            <w:vAlign w:val="bottom"/>
          </w:tcPr>
          <w:p w14:paraId="0DFD9CF8" w14:textId="77777777" w:rsidR="00AB01FF" w:rsidRPr="00693317" w:rsidRDefault="00AB01FF" w:rsidP="00AB01FF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7B9D46" w14:textId="77777777" w:rsidR="00AB01FF" w:rsidRPr="00693317" w:rsidRDefault="00AB01FF" w:rsidP="00AB01FF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1906B5F2" w14:textId="77777777" w:rsidTr="00AB01FF">
        <w:tc>
          <w:tcPr>
            <w:tcW w:w="1649" w:type="pct"/>
            <w:vAlign w:val="bottom"/>
          </w:tcPr>
          <w:p w14:paraId="70A923C0" w14:textId="77777777" w:rsidR="00AB01FF" w:rsidRPr="00693317" w:rsidRDefault="00AB01FF" w:rsidP="00AB01FF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23CD60C9" w14:textId="77777777" w:rsidR="00AB01FF" w:rsidRPr="00693317" w:rsidRDefault="00AB01FF" w:rsidP="00AB01FF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39255969" w14:textId="77777777" w:rsidTr="00AB01FF">
        <w:tc>
          <w:tcPr>
            <w:tcW w:w="1649" w:type="pct"/>
            <w:vAlign w:val="bottom"/>
          </w:tcPr>
          <w:p w14:paraId="317EBDDC" w14:textId="77777777" w:rsidR="00AB01FF" w:rsidRPr="00693317" w:rsidRDefault="00AB01FF" w:rsidP="00AB01FF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66467C8F" w14:textId="77777777" w:rsidR="00AB01FF" w:rsidRPr="00693317" w:rsidRDefault="00AB01FF" w:rsidP="00AB01FF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1C372DC1" w14:textId="77777777" w:rsidTr="00AB01FF">
        <w:tc>
          <w:tcPr>
            <w:tcW w:w="1649" w:type="pct"/>
            <w:vAlign w:val="bottom"/>
          </w:tcPr>
          <w:p w14:paraId="68E3D45A" w14:textId="77777777" w:rsidR="00AB01FF" w:rsidRPr="00693317" w:rsidRDefault="00AB01FF" w:rsidP="00AB01FF">
            <w:pPr>
              <w:rPr>
                <w:lang w:val="en-GB"/>
              </w:rPr>
            </w:pPr>
            <w:r>
              <w:rPr>
                <w:lang w:val="en-GB"/>
              </w:rPr>
              <w:t>Summary of concerns: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07567E47" w14:textId="77777777" w:rsidR="00AB01FF" w:rsidRPr="00693317" w:rsidRDefault="00AB01FF" w:rsidP="00AB01FF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2392A28F" w14:textId="77777777" w:rsidTr="00AB01FF">
        <w:tc>
          <w:tcPr>
            <w:tcW w:w="1649" w:type="pct"/>
            <w:vAlign w:val="bottom"/>
          </w:tcPr>
          <w:p w14:paraId="0BE3154A" w14:textId="77777777" w:rsidR="00AB01FF" w:rsidRPr="00693317" w:rsidRDefault="00AB01FF" w:rsidP="00AB01FF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21B478FF" w14:textId="77777777" w:rsidR="00AB01FF" w:rsidRPr="00693317" w:rsidRDefault="00AB01FF" w:rsidP="00AB01FF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2BAB15F7" w14:textId="77777777" w:rsidTr="00AB01FF">
        <w:tc>
          <w:tcPr>
            <w:tcW w:w="1649" w:type="pct"/>
            <w:vAlign w:val="bottom"/>
          </w:tcPr>
          <w:p w14:paraId="4B730C35" w14:textId="77777777" w:rsidR="00AB01FF" w:rsidRPr="00693317" w:rsidRDefault="00AB01FF" w:rsidP="00AB01FF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17A8394E" w14:textId="77777777" w:rsidR="00AB01FF" w:rsidRPr="00693317" w:rsidRDefault="00AB01FF" w:rsidP="00AB01FF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12034FF6" w14:textId="77777777" w:rsidTr="00AB01FF">
        <w:tc>
          <w:tcPr>
            <w:tcW w:w="1649" w:type="pct"/>
            <w:vAlign w:val="bottom"/>
          </w:tcPr>
          <w:p w14:paraId="5D767A26" w14:textId="77777777" w:rsidR="00AB01FF" w:rsidRPr="00693317" w:rsidRDefault="00AB01FF" w:rsidP="00AB01FF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2538E058" w14:textId="77777777" w:rsidR="00AB01FF" w:rsidRPr="00693317" w:rsidRDefault="00AB01FF" w:rsidP="00AB01FF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52ACEEB0" w14:textId="77777777" w:rsidTr="00AB01FF">
        <w:tc>
          <w:tcPr>
            <w:tcW w:w="1649" w:type="pct"/>
            <w:vAlign w:val="bottom"/>
          </w:tcPr>
          <w:p w14:paraId="241F487E" w14:textId="77777777" w:rsidR="00AB01FF" w:rsidRPr="00693317" w:rsidRDefault="00AB01FF" w:rsidP="00AB01FF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5F2CBF1F" w14:textId="77777777" w:rsidR="00AB01FF" w:rsidRPr="00693317" w:rsidRDefault="00AB01FF" w:rsidP="00AB01FF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41B4982C" w14:textId="77777777" w:rsidTr="00AB01FF">
        <w:tc>
          <w:tcPr>
            <w:tcW w:w="1649" w:type="pct"/>
            <w:vAlign w:val="bottom"/>
          </w:tcPr>
          <w:p w14:paraId="4F4DBB64" w14:textId="77777777" w:rsidR="00AB01FF" w:rsidRPr="00693317" w:rsidRDefault="00AB01FF" w:rsidP="00AB01FF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741AC2EB" w14:textId="77777777" w:rsidR="00AB01FF" w:rsidRPr="00693317" w:rsidRDefault="00AB01FF" w:rsidP="00AB01FF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2B8A56BC" w14:textId="77777777" w:rsidTr="00AB01FF">
        <w:tc>
          <w:tcPr>
            <w:tcW w:w="1649" w:type="pct"/>
            <w:vAlign w:val="bottom"/>
          </w:tcPr>
          <w:p w14:paraId="483EB1EA" w14:textId="77777777" w:rsidR="00AB01FF" w:rsidRPr="00693317" w:rsidRDefault="00AB01FF" w:rsidP="00AB01FF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3C475C" w14:textId="77777777" w:rsidR="00AB01FF" w:rsidRPr="00693317" w:rsidRDefault="00AB01FF" w:rsidP="00AB01FF">
            <w:pPr>
              <w:spacing w:before="120"/>
              <w:rPr>
                <w:lang w:val="en-GB"/>
              </w:rPr>
            </w:pPr>
          </w:p>
        </w:tc>
      </w:tr>
      <w:tr w:rsidR="00AB01FF" w:rsidRPr="00693317" w14:paraId="4FA45B50" w14:textId="77777777" w:rsidTr="00AB01FF">
        <w:tc>
          <w:tcPr>
            <w:tcW w:w="1649" w:type="pct"/>
            <w:vAlign w:val="bottom"/>
          </w:tcPr>
          <w:p w14:paraId="752E3A9E" w14:textId="77777777" w:rsidR="00AB01FF" w:rsidRPr="00693317" w:rsidRDefault="00AB01FF" w:rsidP="00AB01FF">
            <w:pPr>
              <w:rPr>
                <w:lang w:val="en-GB"/>
              </w:rPr>
            </w:pP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098BB4D1" w14:textId="77777777" w:rsidR="00AB01FF" w:rsidRPr="00693317" w:rsidRDefault="00AB01FF" w:rsidP="00AB01FF">
            <w:pPr>
              <w:spacing w:before="120"/>
              <w:rPr>
                <w:lang w:val="en-GB"/>
              </w:rPr>
            </w:pPr>
          </w:p>
        </w:tc>
      </w:tr>
    </w:tbl>
    <w:p w14:paraId="5DCBDC75" w14:textId="77777777" w:rsidR="0010750F" w:rsidRPr="00693317" w:rsidRDefault="0010750F" w:rsidP="00AB01FF">
      <w:pPr>
        <w:spacing w:after="0"/>
        <w:rPr>
          <w:lang w:val="en-GB"/>
        </w:rPr>
      </w:pPr>
    </w:p>
    <w:p w14:paraId="763B835C" w14:textId="77777777" w:rsidR="00AB01FF" w:rsidRPr="00693317" w:rsidRDefault="00AB01FF" w:rsidP="00AB01FF">
      <w:pPr>
        <w:spacing w:after="0"/>
        <w:rPr>
          <w:sz w:val="22"/>
          <w:lang w:val="en-GB"/>
        </w:rPr>
      </w:pPr>
    </w:p>
    <w:p w14:paraId="5D983768" w14:textId="77777777" w:rsidR="00CE6104" w:rsidRPr="00693317" w:rsidRDefault="00CE6104" w:rsidP="00E677FE">
      <w:pPr>
        <w:spacing w:after="0"/>
        <w:rPr>
          <w:sz w:val="12"/>
          <w:szCs w:val="16"/>
          <w:lang w:val="en-GB"/>
        </w:rPr>
      </w:pPr>
    </w:p>
    <w:sectPr w:rsidR="00CE6104" w:rsidRPr="00693317" w:rsidSect="00693317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3BC75" w14:textId="77777777" w:rsidR="00972221" w:rsidRDefault="00972221" w:rsidP="00650259">
      <w:pPr>
        <w:spacing w:after="0" w:line="240" w:lineRule="auto"/>
      </w:pPr>
      <w:r>
        <w:separator/>
      </w:r>
    </w:p>
  </w:endnote>
  <w:endnote w:type="continuationSeparator" w:id="0">
    <w:p w14:paraId="49526B6D" w14:textId="77777777" w:rsidR="00972221" w:rsidRDefault="0097222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01F859-0B24-9A4D-BC4F-C9E869558F4C}"/>
    <w:embedBold r:id="rId2" w:fontKey="{CFDFC229-4D22-1343-94FD-A7FDA81E219F}"/>
    <w:embedItalic r:id="rId3" w:fontKey="{3796E3F6-6ACF-5C43-B281-49259400F53C}"/>
    <w:embedBoldItalic r:id="rId4" w:fontKey="{25E6582A-5A24-164C-A26C-DBE168DFD3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DC889C7-E754-C844-A688-C2F5EEDE5C5C}"/>
    <w:embedBold r:id="rId6" w:fontKey="{9B1138F9-94F0-1642-9328-132646B4DF8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27789658-6DE0-BC46-B381-E85EA924319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B275C450-998F-6341-9770-A57BBF1BD25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8A807149-F13D-704B-9061-6CAEE78D7C1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AB52B46C-9FE6-8B49-B0BC-367D82248755}"/>
    <w:embedBold r:id="rId11" w:fontKey="{CBB7CDA2-FFA6-AD44-A06C-5DEC310F29E7}"/>
    <w:embedItalic r:id="rId12" w:fontKey="{E7FA0A0F-A61A-8841-BF8D-9B144E92908A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E5DBD22E-A33A-A24C-923B-D74DAB019F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3326A" w:rsidRPr="00693317" w14:paraId="6AA65DF1" w14:textId="77777777" w:rsidTr="00C4167A">
      <w:tc>
        <w:tcPr>
          <w:tcW w:w="4675" w:type="dxa"/>
          <w:vAlign w:val="center"/>
        </w:tcPr>
        <w:p w14:paraId="2C84440B" w14:textId="588859D9" w:rsidR="0073326A" w:rsidRPr="00693317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GB"/>
            </w:rPr>
          </w:pPr>
        </w:p>
      </w:tc>
      <w:tc>
        <w:tcPr>
          <w:tcW w:w="4675" w:type="dxa"/>
          <w:vAlign w:val="center"/>
        </w:tcPr>
        <w:p w14:paraId="69332885" w14:textId="01EBAD15" w:rsidR="0073326A" w:rsidRPr="00693317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</w:p>
      </w:tc>
    </w:tr>
  </w:tbl>
  <w:p w14:paraId="0B6EC869" w14:textId="77777777" w:rsidR="0073326A" w:rsidRPr="00693317" w:rsidRDefault="0073326A" w:rsidP="0073326A">
    <w:pPr>
      <w:pStyle w:val="NoSpacing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346D1" w14:textId="77777777" w:rsidR="00972221" w:rsidRDefault="00972221" w:rsidP="00650259">
      <w:pPr>
        <w:spacing w:after="0" w:line="240" w:lineRule="auto"/>
      </w:pPr>
      <w:r>
        <w:separator/>
      </w:r>
    </w:p>
  </w:footnote>
  <w:footnote w:type="continuationSeparator" w:id="0">
    <w:p w14:paraId="31B3F45A" w14:textId="77777777" w:rsidR="00972221" w:rsidRDefault="0097222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B5C21" w14:textId="7F2CDC94" w:rsidR="00AB01FF" w:rsidRDefault="0010750F">
    <w:pPr>
      <w:pStyle w:val="Header"/>
    </w:pPr>
    <w:r>
      <w:drawing>
        <wp:anchor distT="0" distB="0" distL="114300" distR="114300" simplePos="0" relativeHeight="251658240" behindDoc="1" locked="0" layoutInCell="1" allowOverlap="1" wp14:anchorId="18CE0E8D" wp14:editId="2CBBF8B3">
          <wp:simplePos x="0" y="0"/>
          <wp:positionH relativeFrom="column">
            <wp:posOffset>-45720</wp:posOffset>
          </wp:positionH>
          <wp:positionV relativeFrom="paragraph">
            <wp:posOffset>-303530</wp:posOffset>
          </wp:positionV>
          <wp:extent cx="1548130" cy="1539240"/>
          <wp:effectExtent l="0" t="0" r="1270" b="0"/>
          <wp:wrapTight wrapText="bothSides">
            <wp:wrapPolygon edited="0">
              <wp:start x="0" y="0"/>
              <wp:lineTo x="0" y="21386"/>
              <wp:lineTo x="21441" y="21386"/>
              <wp:lineTo x="21441" y="0"/>
              <wp:lineTo x="0" y="0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130" cy="153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93946174">
    <w:abstractNumId w:val="11"/>
  </w:num>
  <w:num w:numId="2" w16cid:durableId="1670789830">
    <w:abstractNumId w:val="7"/>
  </w:num>
  <w:num w:numId="3" w16cid:durableId="1491022443">
    <w:abstractNumId w:val="15"/>
  </w:num>
  <w:num w:numId="4" w16cid:durableId="785275891">
    <w:abstractNumId w:val="12"/>
  </w:num>
  <w:num w:numId="5" w16cid:durableId="1911041970">
    <w:abstractNumId w:val="13"/>
  </w:num>
  <w:num w:numId="6" w16cid:durableId="967127075">
    <w:abstractNumId w:val="19"/>
  </w:num>
  <w:num w:numId="7" w16cid:durableId="568227278">
    <w:abstractNumId w:val="6"/>
  </w:num>
  <w:num w:numId="8" w16cid:durableId="582376327">
    <w:abstractNumId w:val="10"/>
  </w:num>
  <w:num w:numId="9" w16cid:durableId="158236015">
    <w:abstractNumId w:val="17"/>
  </w:num>
  <w:num w:numId="10" w16cid:durableId="1195650526">
    <w:abstractNumId w:val="1"/>
  </w:num>
  <w:num w:numId="11" w16cid:durableId="978610820">
    <w:abstractNumId w:val="5"/>
  </w:num>
  <w:num w:numId="12" w16cid:durableId="2013025601">
    <w:abstractNumId w:val="0"/>
  </w:num>
  <w:num w:numId="13" w16cid:durableId="606666937">
    <w:abstractNumId w:val="2"/>
  </w:num>
  <w:num w:numId="14" w16cid:durableId="180438329">
    <w:abstractNumId w:val="9"/>
  </w:num>
  <w:num w:numId="15" w16cid:durableId="335303985">
    <w:abstractNumId w:val="8"/>
  </w:num>
  <w:num w:numId="16" w16cid:durableId="820923230">
    <w:abstractNumId w:val="16"/>
  </w:num>
  <w:num w:numId="17" w16cid:durableId="793063816">
    <w:abstractNumId w:val="3"/>
  </w:num>
  <w:num w:numId="18" w16cid:durableId="575015628">
    <w:abstractNumId w:val="21"/>
  </w:num>
  <w:num w:numId="19" w16cid:durableId="1146168732">
    <w:abstractNumId w:val="18"/>
  </w:num>
  <w:num w:numId="20" w16cid:durableId="1584684880">
    <w:abstractNumId w:val="14"/>
  </w:num>
  <w:num w:numId="21" w16cid:durableId="680858255">
    <w:abstractNumId w:val="20"/>
  </w:num>
  <w:num w:numId="22" w16cid:durableId="194244418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D4C"/>
    <w:rsid w:val="00052382"/>
    <w:rsid w:val="0006568A"/>
    <w:rsid w:val="00076F0F"/>
    <w:rsid w:val="00084253"/>
    <w:rsid w:val="00097520"/>
    <w:rsid w:val="000D1F49"/>
    <w:rsid w:val="0010750F"/>
    <w:rsid w:val="001727CA"/>
    <w:rsid w:val="00290F5E"/>
    <w:rsid w:val="002C56E6"/>
    <w:rsid w:val="00335230"/>
    <w:rsid w:val="00361E11"/>
    <w:rsid w:val="00371934"/>
    <w:rsid w:val="0037450E"/>
    <w:rsid w:val="003B4744"/>
    <w:rsid w:val="003F0847"/>
    <w:rsid w:val="003F55D9"/>
    <w:rsid w:val="0040090B"/>
    <w:rsid w:val="00425EF2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61048"/>
    <w:rsid w:val="00693317"/>
    <w:rsid w:val="006E62D8"/>
    <w:rsid w:val="00713D1C"/>
    <w:rsid w:val="00732B16"/>
    <w:rsid w:val="0073326A"/>
    <w:rsid w:val="00770F25"/>
    <w:rsid w:val="007A35A8"/>
    <w:rsid w:val="007B0A85"/>
    <w:rsid w:val="007C6A52"/>
    <w:rsid w:val="0080640E"/>
    <w:rsid w:val="00806FF3"/>
    <w:rsid w:val="0082043E"/>
    <w:rsid w:val="008C6D4C"/>
    <w:rsid w:val="008E203A"/>
    <w:rsid w:val="0091229C"/>
    <w:rsid w:val="00940E73"/>
    <w:rsid w:val="00972221"/>
    <w:rsid w:val="00976D36"/>
    <w:rsid w:val="0098597D"/>
    <w:rsid w:val="009F619A"/>
    <w:rsid w:val="009F6DDE"/>
    <w:rsid w:val="00A370A8"/>
    <w:rsid w:val="00A51B9A"/>
    <w:rsid w:val="00A60442"/>
    <w:rsid w:val="00AB01FF"/>
    <w:rsid w:val="00AB0BCC"/>
    <w:rsid w:val="00B160CA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9E2F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ophiemarie/Library/Containers/com.microsoft.Word/Data/Library/Application%20Support/Microsoft/Office/16.0/DTS/Search/%7bB9CB8E93-D3A5-C44A-B07D-79AAD3A55F67%7dtf66940215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{B9CB8E93-D3A5-C44A-B07D-79AAD3A55F67}tf66940215.dotx</Template>
  <TotalTime>0</TotalTime>
  <Pages>2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2021-10-06T08:08:00Z</dcterms:created>
  <dcterms:modified xsi:type="dcterms:W3CDTF">2023-11-13T19:19:00Z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